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11900"/>
        <w:gridCol w:w="2500"/>
      </w:tblGrid>
      <w:tr w:rsidR="00F8354F" w14:paraId="25E4E261" w14:textId="77777777" w:rsidTr="00F8354F">
        <w:trPr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14:paraId="5DA4F62A" w14:textId="77777777" w:rsidR="00F8354F" w:rsidRDefault="00804FC2">
            <w:pPr>
              <w:pStyle w:val="Month"/>
              <w:spacing w:after="40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2A4536">
              <w:t>July</w:t>
            </w:r>
            <w:r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14:paraId="1C8498C1" w14:textId="77777777" w:rsidR="00F8354F" w:rsidRDefault="00804FC2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2A4536">
              <w:t>2017</w:t>
            </w:r>
            <w:r>
              <w:fldChar w:fldCharType="end"/>
            </w:r>
          </w:p>
        </w:tc>
      </w:tr>
      <w:tr w:rsidR="00F8354F" w14:paraId="7C7586BF" w14:textId="77777777" w:rsidTr="00F8354F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14:paraId="58CD7AE7" w14:textId="77777777"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14:paraId="5DF0DDB0" w14:textId="77777777"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14:paraId="70C93F03" w14:textId="77777777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8DE41680BAC53A45AABDAB795322795B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14:paraId="43BF371C" w14:textId="77777777"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19B21267" w14:textId="77777777" w:rsidR="00F8354F" w:rsidRDefault="00F75A01">
            <w:pPr>
              <w:pStyle w:val="Days"/>
            </w:pPr>
            <w:sdt>
              <w:sdtPr>
                <w:id w:val="-1020851123"/>
                <w:placeholder>
                  <w:docPart w:val="CCBE9C057CA041498132FEA3C29AF6C1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5F78BC1A" w14:textId="77777777" w:rsidR="00F8354F" w:rsidRDefault="00F75A01">
            <w:pPr>
              <w:pStyle w:val="Days"/>
            </w:pPr>
            <w:sdt>
              <w:sdtPr>
                <w:id w:val="1121034790"/>
                <w:placeholder>
                  <w:docPart w:val="16184706FBE74944818DA03BD01E49A3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35D5249C" w14:textId="77777777" w:rsidR="00F8354F" w:rsidRDefault="00F75A01">
            <w:pPr>
              <w:pStyle w:val="Days"/>
            </w:pPr>
            <w:sdt>
              <w:sdtPr>
                <w:id w:val="-328132386"/>
                <w:placeholder>
                  <w:docPart w:val="037DCC9F618A584AA4AEE67BF34BD53B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4CEA557B" w14:textId="77777777" w:rsidR="00F8354F" w:rsidRDefault="00F75A01">
            <w:pPr>
              <w:pStyle w:val="Days"/>
            </w:pPr>
            <w:sdt>
              <w:sdtPr>
                <w:id w:val="1241452743"/>
                <w:placeholder>
                  <w:docPart w:val="C1EF7D3E6DE0EE4FA4C060D35B0A8449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54DE1D3C" w14:textId="77777777" w:rsidR="00F8354F" w:rsidRDefault="00F75A01">
            <w:pPr>
              <w:pStyle w:val="Days"/>
            </w:pPr>
            <w:sdt>
              <w:sdtPr>
                <w:id w:val="-65336403"/>
                <w:placeholder>
                  <w:docPart w:val="C16C94B07623C54590D55A4121E5BFCF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14:paraId="6814608F" w14:textId="77777777" w:rsidR="00F8354F" w:rsidRDefault="00F75A01">
            <w:pPr>
              <w:pStyle w:val="Days"/>
            </w:pPr>
            <w:sdt>
              <w:sdtPr>
                <w:id w:val="825547652"/>
                <w:placeholder>
                  <w:docPart w:val="EE4424756B8E094E87C3F3073DB213C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14:paraId="1F1FACDE" w14:textId="77777777" w:rsidTr="00F8354F">
        <w:tc>
          <w:tcPr>
            <w:tcW w:w="714" w:type="pct"/>
            <w:tcBorders>
              <w:bottom w:val="nil"/>
            </w:tcBorders>
          </w:tcPr>
          <w:p w14:paraId="738359F6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2A4536">
              <w:instrText>Saturday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11F2696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2A4536">
              <w:instrText>Saturday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2A453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317F17A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2A4536">
              <w:instrText>Saturday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2A453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897BCDE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2A4536">
              <w:instrText>Saturday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2A453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EA45F5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035920C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2A4536">
              <w:instrText>Saturday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2A453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29643A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230CADF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2A4536">
              <w:instrText>Saturday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2A453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A71957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4E3B83C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2A4536">
              <w:instrText>Saturday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A71957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A71957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A71957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2A4536">
              <w:rPr>
                <w:noProof/>
              </w:rPr>
              <w:t>1</w:t>
            </w:r>
            <w:r>
              <w:fldChar w:fldCharType="end"/>
            </w:r>
          </w:p>
        </w:tc>
      </w:tr>
      <w:tr w:rsidR="00F8354F" w14:paraId="0B0862CA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D3776AD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3D07CE6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0546A49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17E2731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FB2773D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C954357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D6F8E20" w14:textId="7917B44F" w:rsidR="00F8354F" w:rsidRPr="00305A8A" w:rsidRDefault="00FC634B" w:rsidP="00A71957">
            <w:pPr>
              <w:rPr>
                <w:color w:val="FF0000"/>
              </w:rPr>
            </w:pPr>
            <w:r w:rsidRPr="00305A8A">
              <w:rPr>
                <w:color w:val="FF0000"/>
              </w:rPr>
              <w:t>Fillmore Jazz Festival</w:t>
            </w:r>
          </w:p>
          <w:p w14:paraId="454534D3" w14:textId="2F3E0377" w:rsidR="00FC634B" w:rsidRDefault="00FC634B" w:rsidP="00A71957">
            <w:r w:rsidRPr="00305A8A">
              <w:rPr>
                <w:color w:val="FF0000"/>
              </w:rPr>
              <w:t>Fillmore/Geary</w:t>
            </w:r>
          </w:p>
        </w:tc>
      </w:tr>
      <w:tr w:rsidR="00F8354F" w14:paraId="54A0A6AF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BC29495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2A4536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2CAF09E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2A4536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E7DCB18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2A4536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AE52E8F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2A4536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53811CB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2A4536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30F7D86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2A4536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44F6348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2A4536">
              <w:rPr>
                <w:noProof/>
              </w:rPr>
              <w:t>8</w:t>
            </w:r>
            <w:r>
              <w:fldChar w:fldCharType="end"/>
            </w:r>
          </w:p>
        </w:tc>
      </w:tr>
      <w:tr w:rsidR="00F8354F" w14:paraId="46166F42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84677CF" w14:textId="77777777" w:rsidR="00FC634B" w:rsidRPr="00305A8A" w:rsidRDefault="00FC634B" w:rsidP="00FC634B">
            <w:pPr>
              <w:rPr>
                <w:color w:val="FF0000"/>
              </w:rPr>
            </w:pPr>
            <w:r w:rsidRPr="00305A8A">
              <w:rPr>
                <w:color w:val="FF0000"/>
              </w:rPr>
              <w:t>Fillmore Jazz Festival</w:t>
            </w:r>
          </w:p>
          <w:p w14:paraId="32276623" w14:textId="726F2D4B" w:rsidR="00F8354F" w:rsidRDefault="00FC634B" w:rsidP="00FC634B">
            <w:r w:rsidRPr="00305A8A">
              <w:rPr>
                <w:color w:val="FF0000"/>
              </w:rPr>
              <w:t>Fillmore/Geary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C860909" w14:textId="374F4629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D155A37" w14:textId="4E75CF56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732AF72" w14:textId="34E0BFFF" w:rsidR="00452E89" w:rsidRPr="00452E89" w:rsidRDefault="00452E89" w:rsidP="00452E89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E817C7B" w14:textId="1F5D844A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891733F" w14:textId="3490D19E" w:rsidR="00F8354F" w:rsidRPr="00B47008" w:rsidRDefault="00F8354F" w:rsidP="003129D5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EFEF553" w14:textId="4975E7F6" w:rsidR="00F8354F" w:rsidRDefault="00F8354F"/>
        </w:tc>
      </w:tr>
      <w:tr w:rsidR="00F8354F" w14:paraId="1F904F78" w14:textId="77777777" w:rsidTr="00F8354F">
        <w:tc>
          <w:tcPr>
            <w:tcW w:w="714" w:type="pct"/>
            <w:tcBorders>
              <w:bottom w:val="nil"/>
            </w:tcBorders>
          </w:tcPr>
          <w:p w14:paraId="65B7056D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2A4536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9580742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2A4536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11B2E98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2A4536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AD738DE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2A4536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DAD403D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2A4536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A865436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2A4536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E59A15E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2A4536">
              <w:rPr>
                <w:noProof/>
              </w:rPr>
              <w:t>15</w:t>
            </w:r>
            <w:r>
              <w:fldChar w:fldCharType="end"/>
            </w:r>
          </w:p>
        </w:tc>
      </w:tr>
      <w:tr w:rsidR="00F8354F" w14:paraId="74365E19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097E5E5" w14:textId="2E5B29FB" w:rsidR="00F8354F" w:rsidRPr="00305A8A" w:rsidRDefault="003C2C2E">
            <w:pPr>
              <w:rPr>
                <w:color w:val="FF0000"/>
              </w:rPr>
            </w:pPr>
            <w:r w:rsidRPr="00305A8A">
              <w:rPr>
                <w:color w:val="FF0000"/>
              </w:rPr>
              <w:t>Inner Sunset Flea</w:t>
            </w:r>
          </w:p>
          <w:p w14:paraId="7E456A88" w14:textId="7A6646F7" w:rsidR="003C2C2E" w:rsidRDefault="003C2C2E">
            <w:r w:rsidRPr="00305A8A">
              <w:rPr>
                <w:color w:val="FF0000"/>
              </w:rPr>
              <w:t>Block Party &amp; St. Fair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814EF99" w14:textId="2162CE2F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63894B9" w14:textId="762B6172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3AE7CBD" w14:textId="2EDDCF98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7F417FA" w14:textId="20675DB4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A48D04C" w14:textId="2F4B3614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66BE4D4" w14:textId="77777777" w:rsidR="00F8354F" w:rsidRDefault="00F8354F"/>
        </w:tc>
      </w:tr>
      <w:tr w:rsidR="00F8354F" w14:paraId="339C48A3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4C4D10D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2A4536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D94D62F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2A4536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1E9A996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2A4536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C1B912B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2A4536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89D08DF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2A4536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B6A334B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2A4536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43EADBF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2A4536">
              <w:rPr>
                <w:noProof/>
              </w:rPr>
              <w:t>22</w:t>
            </w:r>
            <w:r>
              <w:fldChar w:fldCharType="end"/>
            </w:r>
          </w:p>
        </w:tc>
      </w:tr>
      <w:tr w:rsidR="00F8354F" w14:paraId="367284C8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418A5315" w14:textId="72A2318E" w:rsidR="00F8354F" w:rsidRDefault="002A4536">
            <w:r>
              <w:t>Sunday Streets</w:t>
            </w:r>
          </w:p>
          <w:p w14:paraId="0D9B5D4D" w14:textId="53540820" w:rsidR="002A4536" w:rsidRDefault="002A4536">
            <w:r>
              <w:t>Mission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C56FC69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01E0CC7" w14:textId="51FC49C8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BDD16D2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BC138AD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EA81C24" w14:textId="07A4D95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324C5C02" w14:textId="77777777" w:rsidR="00F8354F" w:rsidRDefault="00F8354F"/>
        </w:tc>
      </w:tr>
      <w:tr w:rsidR="00F8354F" w14:paraId="58671ED0" w14:textId="77777777" w:rsidTr="00F8354F">
        <w:tc>
          <w:tcPr>
            <w:tcW w:w="714" w:type="pct"/>
            <w:tcBorders>
              <w:bottom w:val="nil"/>
            </w:tcBorders>
          </w:tcPr>
          <w:p w14:paraId="625CAE24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2A4536">
              <w:rPr>
                <w:noProof/>
              </w:rPr>
              <w:instrText>22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2A4536">
              <w:rPr>
                <w:noProof/>
              </w:rPr>
              <w:instrText>22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2A4536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2A4536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2A4536">
              <w:rPr>
                <w:noProof/>
              </w:rPr>
              <w:instrText>23</w:instrText>
            </w:r>
            <w:r>
              <w:fldChar w:fldCharType="end"/>
            </w:r>
            <w:r>
              <w:fldChar w:fldCharType="separate"/>
            </w:r>
            <w:r w:rsidR="002A4536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89191D8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2A4536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2A4536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2A4536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2A4536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2A4536"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 w:rsidR="002A4536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2394BB20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2A4536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2A4536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2A4536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2A4536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2A4536"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 w:rsidR="002A4536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BDB822F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2A4536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2A4536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2A4536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2A4536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2A4536"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 w:rsidR="002A4536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4F1E0A75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2A4536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2A4536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2A4536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2A4536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2A4536"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 w:rsidR="002A4536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4E840BFC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2A4536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2A4536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2A4536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2A4536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2A4536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 w:rsidR="002A4536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ACCA873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2A4536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2A4536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2A4536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2A4536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2A4536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 w:rsidR="002A4536">
              <w:rPr>
                <w:noProof/>
              </w:rPr>
              <w:t>29</w:t>
            </w:r>
            <w:r>
              <w:fldChar w:fldCharType="end"/>
            </w:r>
          </w:p>
        </w:tc>
      </w:tr>
      <w:tr w:rsidR="00F8354F" w14:paraId="7B9E118E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7160601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2F1122D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55342EF" w14:textId="34D670EB" w:rsidR="00F8354F" w:rsidRDefault="00F8354F" w:rsidP="009F150C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63B8499" w14:textId="0D7B767C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45A96C8" w14:textId="2BA54AD0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2574F26" w14:textId="301A394E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A842C23" w14:textId="77777777" w:rsidR="00F8354F" w:rsidRDefault="00F8354F"/>
        </w:tc>
      </w:tr>
      <w:tr w:rsidR="00F8354F" w14:paraId="5BD83466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A14626D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2A4536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2A4536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2A4536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2A4536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2A4536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 w:rsidR="002A4536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B10FAE3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2A4536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2A4536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2A4536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2A4536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2A4536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 w:rsidR="002A4536"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575CA14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2D64599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138BA61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852CCC4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B865784" w14:textId="77777777" w:rsidR="00F8354F" w:rsidRDefault="00F8354F">
            <w:pPr>
              <w:pStyle w:val="Dates"/>
            </w:pPr>
          </w:p>
        </w:tc>
      </w:tr>
      <w:tr w:rsidR="00F8354F" w14:paraId="3342BEBD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105F17E8" w14:textId="50888399" w:rsidR="00F8354F" w:rsidRDefault="00BE7BE6">
            <w:bookmarkStart w:id="0" w:name="_GoBack"/>
            <w:r w:rsidRPr="00305A8A">
              <w:rPr>
                <w:color w:val="FF0000"/>
              </w:rPr>
              <w:t>Treasure Island Flea</w:t>
            </w:r>
            <w:bookmarkEnd w:id="0"/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2B24D382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3ED2ECDB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3CD5641A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616E0B6A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55B8D6C5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2F1427AC" w14:textId="77777777" w:rsidR="00F8354F" w:rsidRDefault="00F8354F"/>
        </w:tc>
      </w:tr>
    </w:tbl>
    <w:tbl>
      <w:tblPr>
        <w:tblStyle w:val="PlainTable4"/>
        <w:tblW w:w="3031" w:type="pct"/>
        <w:tblLayout w:type="fixed"/>
        <w:tblCellMar>
          <w:top w:w="216" w:type="dxa"/>
          <w:left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8729"/>
      </w:tblGrid>
      <w:tr w:rsidR="0029643A" w14:paraId="5919FA69" w14:textId="77777777" w:rsidTr="0029643A">
        <w:trPr>
          <w:trHeight w:hRule="exact" w:val="1881"/>
        </w:trPr>
        <w:tc>
          <w:tcPr>
            <w:tcW w:w="8730" w:type="dxa"/>
            <w:tcMar>
              <w:left w:w="0" w:type="dxa"/>
            </w:tcMar>
          </w:tcPr>
          <w:p w14:paraId="229C168E" w14:textId="5B22A25F" w:rsidR="0029643A" w:rsidRDefault="00A71957" w:rsidP="0029643A">
            <w:pPr>
              <w:pStyle w:val="Heading1"/>
              <w:spacing w:after="40"/>
              <w:outlineLvl w:val="0"/>
            </w:pPr>
            <w:r>
              <w:t>SFGP</w:t>
            </w:r>
            <w:r w:rsidR="0029643A">
              <w:t xml:space="preserve"> EVENTS</w:t>
            </w:r>
          </w:p>
        </w:tc>
      </w:tr>
    </w:tbl>
    <w:p w14:paraId="54A86A28" w14:textId="77777777"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2795B1" w14:textId="77777777" w:rsidR="00F75A01" w:rsidRDefault="00F75A01">
      <w:pPr>
        <w:spacing w:before="0" w:after="0"/>
      </w:pPr>
      <w:r>
        <w:separator/>
      </w:r>
    </w:p>
  </w:endnote>
  <w:endnote w:type="continuationSeparator" w:id="0">
    <w:p w14:paraId="3868D353" w14:textId="77777777" w:rsidR="00F75A01" w:rsidRDefault="00F75A0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C85DC4" w14:textId="77777777" w:rsidR="00F75A01" w:rsidRDefault="00F75A01">
      <w:pPr>
        <w:spacing w:before="0" w:after="0"/>
      </w:pPr>
      <w:r>
        <w:separator/>
      </w:r>
    </w:p>
  </w:footnote>
  <w:footnote w:type="continuationSeparator" w:id="0">
    <w:p w14:paraId="237F210F" w14:textId="77777777" w:rsidR="00F75A01" w:rsidRDefault="00F75A0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7/31/17"/>
    <w:docVar w:name="MonthStart" w:val="7/1/17"/>
  </w:docVars>
  <w:rsids>
    <w:rsidRoot w:val="0029643A"/>
    <w:rsid w:val="000958A4"/>
    <w:rsid w:val="002815D4"/>
    <w:rsid w:val="0029643A"/>
    <w:rsid w:val="002A4536"/>
    <w:rsid w:val="002E2422"/>
    <w:rsid w:val="00305A8A"/>
    <w:rsid w:val="003129D5"/>
    <w:rsid w:val="003B46B4"/>
    <w:rsid w:val="003C2C2E"/>
    <w:rsid w:val="004509D8"/>
    <w:rsid w:val="00452E89"/>
    <w:rsid w:val="004F3105"/>
    <w:rsid w:val="005576F5"/>
    <w:rsid w:val="00735119"/>
    <w:rsid w:val="007B10A8"/>
    <w:rsid w:val="007E4710"/>
    <w:rsid w:val="007F7A5D"/>
    <w:rsid w:val="00804FC2"/>
    <w:rsid w:val="008267EB"/>
    <w:rsid w:val="009F150C"/>
    <w:rsid w:val="00A71957"/>
    <w:rsid w:val="00B47008"/>
    <w:rsid w:val="00BE7BE6"/>
    <w:rsid w:val="00C06800"/>
    <w:rsid w:val="00CA55EB"/>
    <w:rsid w:val="00DF5D26"/>
    <w:rsid w:val="00E6043F"/>
    <w:rsid w:val="00EA20F7"/>
    <w:rsid w:val="00EA45F5"/>
    <w:rsid w:val="00EC7DE8"/>
    <w:rsid w:val="00F75A01"/>
    <w:rsid w:val="00F8354F"/>
    <w:rsid w:val="00FC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788E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glossaryDocument" Target="glossary/document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ancesmith/Library/Containers/com.microsoft.Word/Data/Library/Caches/1033/TM16382977/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DE41680BAC53A45AABDAB7953227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F965D-E1AA-4542-9DA0-48790A8BED27}"/>
      </w:docPartPr>
      <w:docPartBody>
        <w:p w:rsidR="004021F5" w:rsidRDefault="00335778">
          <w:pPr>
            <w:pStyle w:val="8DE41680BAC53A45AABDAB795322795B"/>
          </w:pPr>
          <w:r>
            <w:t>Sunday</w:t>
          </w:r>
        </w:p>
      </w:docPartBody>
    </w:docPart>
    <w:docPart>
      <w:docPartPr>
        <w:name w:val="CCBE9C057CA041498132FEA3C29AF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276E6-B451-5745-9441-2D3080243B80}"/>
      </w:docPartPr>
      <w:docPartBody>
        <w:p w:rsidR="004021F5" w:rsidRDefault="00335778">
          <w:pPr>
            <w:pStyle w:val="CCBE9C057CA041498132FEA3C29AF6C1"/>
          </w:pPr>
          <w:r>
            <w:t>Monday</w:t>
          </w:r>
        </w:p>
      </w:docPartBody>
    </w:docPart>
    <w:docPart>
      <w:docPartPr>
        <w:name w:val="16184706FBE74944818DA03BD01E4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6310A-0E25-D549-81F3-CE31E5095696}"/>
      </w:docPartPr>
      <w:docPartBody>
        <w:p w:rsidR="004021F5" w:rsidRDefault="00335778">
          <w:pPr>
            <w:pStyle w:val="16184706FBE74944818DA03BD01E49A3"/>
          </w:pPr>
          <w:r>
            <w:t>Tuesday</w:t>
          </w:r>
        </w:p>
      </w:docPartBody>
    </w:docPart>
    <w:docPart>
      <w:docPartPr>
        <w:name w:val="037DCC9F618A584AA4AEE67BF34BD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5BB67-75C9-B949-96DE-C83662E539BC}"/>
      </w:docPartPr>
      <w:docPartBody>
        <w:p w:rsidR="004021F5" w:rsidRDefault="00335778">
          <w:pPr>
            <w:pStyle w:val="037DCC9F618A584AA4AEE67BF34BD53B"/>
          </w:pPr>
          <w:r>
            <w:t>Wednesday</w:t>
          </w:r>
        </w:p>
      </w:docPartBody>
    </w:docPart>
    <w:docPart>
      <w:docPartPr>
        <w:name w:val="C1EF7D3E6DE0EE4FA4C060D35B0A8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4778A-72D9-D547-AB12-037FA340FC49}"/>
      </w:docPartPr>
      <w:docPartBody>
        <w:p w:rsidR="004021F5" w:rsidRDefault="00335778">
          <w:pPr>
            <w:pStyle w:val="C1EF7D3E6DE0EE4FA4C060D35B0A8449"/>
          </w:pPr>
          <w:r>
            <w:t>Thursday</w:t>
          </w:r>
        </w:p>
      </w:docPartBody>
    </w:docPart>
    <w:docPart>
      <w:docPartPr>
        <w:name w:val="C16C94B07623C54590D55A4121E5B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B1A61-D4BD-1A43-8530-5A6D6C924A0B}"/>
      </w:docPartPr>
      <w:docPartBody>
        <w:p w:rsidR="004021F5" w:rsidRDefault="00335778">
          <w:pPr>
            <w:pStyle w:val="C16C94B07623C54590D55A4121E5BFCF"/>
          </w:pPr>
          <w:r>
            <w:t>Friday</w:t>
          </w:r>
        </w:p>
      </w:docPartBody>
    </w:docPart>
    <w:docPart>
      <w:docPartPr>
        <w:name w:val="EE4424756B8E094E87C3F3073DB21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6394A-BF03-4148-9136-24A663944669}"/>
      </w:docPartPr>
      <w:docPartBody>
        <w:p w:rsidR="004021F5" w:rsidRDefault="00335778">
          <w:pPr>
            <w:pStyle w:val="EE4424756B8E094E87C3F3073DB213CA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78"/>
    <w:rsid w:val="00330B43"/>
    <w:rsid w:val="00335778"/>
    <w:rsid w:val="004021F5"/>
    <w:rsid w:val="007F4BB1"/>
    <w:rsid w:val="00BF38C4"/>
    <w:rsid w:val="00D20738"/>
    <w:rsid w:val="00E5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DE41680BAC53A45AABDAB795322795B">
    <w:name w:val="8DE41680BAC53A45AABDAB795322795B"/>
  </w:style>
  <w:style w:type="paragraph" w:customStyle="1" w:styleId="CCBE9C057CA041498132FEA3C29AF6C1">
    <w:name w:val="CCBE9C057CA041498132FEA3C29AF6C1"/>
  </w:style>
  <w:style w:type="paragraph" w:customStyle="1" w:styleId="16184706FBE74944818DA03BD01E49A3">
    <w:name w:val="16184706FBE74944818DA03BD01E49A3"/>
  </w:style>
  <w:style w:type="paragraph" w:customStyle="1" w:styleId="037DCC9F618A584AA4AEE67BF34BD53B">
    <w:name w:val="037DCC9F618A584AA4AEE67BF34BD53B"/>
  </w:style>
  <w:style w:type="paragraph" w:customStyle="1" w:styleId="C1EF7D3E6DE0EE4FA4C060D35B0A8449">
    <w:name w:val="C1EF7D3E6DE0EE4FA4C060D35B0A8449"/>
  </w:style>
  <w:style w:type="paragraph" w:customStyle="1" w:styleId="C16C94B07623C54590D55A4121E5BFCF">
    <w:name w:val="C16C94B07623C54590D55A4121E5BFCF"/>
  </w:style>
  <w:style w:type="paragraph" w:customStyle="1" w:styleId="EE4424756B8E094E87C3F3073DB213CA">
    <w:name w:val="EE4424756B8E094E87C3F3073DB213CA"/>
  </w:style>
  <w:style w:type="paragraph" w:customStyle="1" w:styleId="94503F2B762C7043BF6914C604465687">
    <w:name w:val="94503F2B762C7043BF6914C604465687"/>
  </w:style>
  <w:style w:type="paragraph" w:customStyle="1" w:styleId="CFAF9B1A92D985498E571A67896FCF29">
    <w:name w:val="CFAF9B1A92D985498E571A67896FCF29"/>
  </w:style>
  <w:style w:type="paragraph" w:customStyle="1" w:styleId="F149E8305F6DA34393080D413B09A2BA">
    <w:name w:val="F149E8305F6DA34393080D413B09A2BA"/>
  </w:style>
  <w:style w:type="paragraph" w:customStyle="1" w:styleId="9B35085D14C6E44CBFD1D936066DA576">
    <w:name w:val="9B35085D14C6E44CBFD1D936066DA576"/>
  </w:style>
  <w:style w:type="paragraph" w:customStyle="1" w:styleId="6F959DA417F6ED4A983882C6FC5BD18E">
    <w:name w:val="6F959DA417F6ED4A983882C6FC5BD18E"/>
  </w:style>
  <w:style w:type="paragraph" w:customStyle="1" w:styleId="6E6107E38008744B8A3B2860B884871F">
    <w:name w:val="6E6107E38008744B8A3B2860B884871F"/>
  </w:style>
  <w:style w:type="paragraph" w:customStyle="1" w:styleId="88494FBCB9C4C84B9BCEA19FF7CEBC39">
    <w:name w:val="88494FBCB9C4C84B9BCEA19FF7CEBC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5CD0E-306B-8F46-A0DA-3C596D725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start).dotm</Template>
  <TotalTime>5</TotalTime>
  <Pages>1</Pages>
  <Words>339</Words>
  <Characters>1938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Lance Smith</dc:creator>
  <cp:keywords/>
  <dc:description/>
  <cp:lastModifiedBy>Lance Smith</cp:lastModifiedBy>
  <cp:revision>7</cp:revision>
  <cp:lastPrinted>2017-04-04T02:54:00Z</cp:lastPrinted>
  <dcterms:created xsi:type="dcterms:W3CDTF">2017-04-04T02:54:00Z</dcterms:created>
  <dcterms:modified xsi:type="dcterms:W3CDTF">2017-05-21T00:39:00Z</dcterms:modified>
  <cp:category/>
</cp:coreProperties>
</file>