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PlainTable4"/>
        <w:tblW w:w="5000" w:type="pct"/>
        <w:tblBorders>
          <w:top w:val="single" w:sz="8" w:space="0" w:color="BFBFBF" w:themeColor="background1" w:themeShade="BF"/>
          <w:bottom w:val="single" w:sz="8" w:space="0" w:color="BFBFBF" w:themeColor="background1" w:themeShade="BF"/>
        </w:tblBorders>
        <w:tblCellMar>
          <w:left w:w="115" w:type="dxa"/>
          <w:right w:w="115" w:type="dxa"/>
        </w:tblCellMar>
        <w:tblLook w:val="0600" w:firstRow="0" w:lastRow="0" w:firstColumn="0" w:lastColumn="0" w:noHBand="1" w:noVBand="1"/>
        <w:tblCaption w:val="Layout table"/>
      </w:tblPr>
      <w:tblGrid>
        <w:gridCol w:w="11900"/>
        <w:gridCol w:w="2500"/>
      </w:tblGrid>
      <w:tr w:rsidR="00F8354F" w14:paraId="25E4E261" w14:textId="77777777" w:rsidTr="00F8354F">
        <w:trPr>
          <w:trHeight w:hRule="exact" w:val="1368"/>
        </w:trPr>
        <w:tc>
          <w:tcPr>
            <w:tcW w:w="4132" w:type="pct"/>
            <w:tcBorders>
              <w:bottom w:val="single" w:sz="8" w:space="0" w:color="BFBFBF" w:themeColor="background1" w:themeShade="BF"/>
            </w:tcBorders>
          </w:tcPr>
          <w:p w14:paraId="5DA4F62A" w14:textId="77777777" w:rsidR="00F8354F" w:rsidRDefault="00804FC2">
            <w:pPr>
              <w:pStyle w:val="Month"/>
              <w:spacing w:after="40"/>
            </w:pPr>
            <w:r>
              <w:fldChar w:fldCharType="begin"/>
            </w:r>
            <w:r>
              <w:instrText xml:space="preserve"> DOCVARIABLE  MonthStart \@ MMMM \* MERGEFORMAT </w:instrText>
            </w:r>
            <w:r>
              <w:fldChar w:fldCharType="separate"/>
            </w:r>
            <w:r w:rsidR="006535F2">
              <w:t>June</w:t>
            </w:r>
            <w:r>
              <w:fldChar w:fldCharType="end"/>
            </w:r>
          </w:p>
        </w:tc>
        <w:tc>
          <w:tcPr>
            <w:tcW w:w="868" w:type="pct"/>
            <w:tcBorders>
              <w:bottom w:val="single" w:sz="8" w:space="0" w:color="BFBFBF" w:themeColor="background1" w:themeShade="BF"/>
            </w:tcBorders>
            <w:tcMar>
              <w:right w:w="0" w:type="dxa"/>
            </w:tcMar>
          </w:tcPr>
          <w:p w14:paraId="1C8498C1" w14:textId="77777777" w:rsidR="00F8354F" w:rsidRDefault="00804FC2">
            <w:pPr>
              <w:pStyle w:val="Year"/>
              <w:spacing w:after="40"/>
            </w:pPr>
            <w:r>
              <w:fldChar w:fldCharType="begin"/>
            </w:r>
            <w:r>
              <w:instrText xml:space="preserve"> DOCVARIABLE  MonthStart \@  yyyy   \* MERGEFORMAT </w:instrText>
            </w:r>
            <w:r>
              <w:fldChar w:fldCharType="separate"/>
            </w:r>
            <w:r w:rsidR="006535F2">
              <w:t>2017</w:t>
            </w:r>
            <w:r>
              <w:fldChar w:fldCharType="end"/>
            </w:r>
          </w:p>
        </w:tc>
      </w:tr>
      <w:tr w:rsidR="00F8354F" w14:paraId="7C7586BF" w14:textId="77777777" w:rsidTr="00F8354F">
        <w:tc>
          <w:tcPr>
            <w:tcW w:w="4132" w:type="pct"/>
            <w:tcBorders>
              <w:top w:val="single" w:sz="8" w:space="0" w:color="BFBFBF" w:themeColor="background1" w:themeShade="BF"/>
              <w:bottom w:val="nil"/>
            </w:tcBorders>
          </w:tcPr>
          <w:p w14:paraId="58CD7AE7" w14:textId="77777777" w:rsidR="00F8354F" w:rsidRDefault="00F8354F">
            <w:pPr>
              <w:pStyle w:val="NoSpacing"/>
            </w:pPr>
          </w:p>
        </w:tc>
        <w:tc>
          <w:tcPr>
            <w:tcW w:w="868" w:type="pct"/>
            <w:tcBorders>
              <w:top w:val="single" w:sz="8" w:space="0" w:color="BFBFBF" w:themeColor="background1" w:themeShade="BF"/>
              <w:bottom w:val="nil"/>
            </w:tcBorders>
          </w:tcPr>
          <w:p w14:paraId="5DF0DDB0" w14:textId="77777777" w:rsidR="00F8354F" w:rsidRDefault="00F8354F">
            <w:pPr>
              <w:pStyle w:val="NoSpacing"/>
            </w:pPr>
          </w:p>
        </w:tc>
      </w:tr>
    </w:tbl>
    <w:tbl>
      <w:tblPr>
        <w:tblStyle w:val="TableCalendar"/>
        <w:tblW w:w="5000" w:type="pct"/>
        <w:tblBorders>
          <w:insideH w:val="single" w:sz="4" w:space="0" w:color="BFBFBF" w:themeColor="background1" w:themeShade="BF"/>
        </w:tblBorders>
        <w:tblLook w:val="0420" w:firstRow="1" w:lastRow="0" w:firstColumn="0" w:lastColumn="0" w:noHBand="0" w:noVBand="1"/>
        <w:tblCaption w:val="Layout table"/>
      </w:tblPr>
      <w:tblGrid>
        <w:gridCol w:w="2056"/>
        <w:gridCol w:w="2056"/>
        <w:gridCol w:w="2056"/>
        <w:gridCol w:w="2056"/>
        <w:gridCol w:w="2056"/>
        <w:gridCol w:w="2055"/>
        <w:gridCol w:w="2055"/>
      </w:tblGrid>
      <w:tr w:rsidR="00F8354F" w14:paraId="70C93F03" w14:textId="77777777" w:rsidTr="00F835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-1778867687"/>
            <w:placeholder>
              <w:docPart w:val="8DE41680BAC53A45AABDAB795322795B"/>
            </w:placeholder>
            <w:temporary/>
            <w:showingPlcHdr/>
            <w15:appearance w15:val="hidden"/>
          </w:sdtPr>
          <w:sdtEndPr/>
          <w:sdtContent>
            <w:tc>
              <w:tcPr>
                <w:tcW w:w="714" w:type="pct"/>
                <w:tcBorders>
                  <w:bottom w:val="single" w:sz="4" w:space="0" w:color="BFBFBF" w:themeColor="background1" w:themeShade="BF"/>
                </w:tcBorders>
                <w:shd w:val="clear" w:color="auto" w:fill="595959" w:themeFill="text1" w:themeFillTint="A6"/>
              </w:tcPr>
              <w:p w14:paraId="43BF371C" w14:textId="77777777" w:rsidR="00F8354F" w:rsidRDefault="00804FC2">
                <w:pPr>
                  <w:pStyle w:val="Days"/>
                </w:pPr>
                <w:r>
                  <w:t>Sunday</w:t>
                </w:r>
              </w:p>
            </w:tc>
          </w:sdtContent>
        </w:sdt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14:paraId="19B21267" w14:textId="77777777" w:rsidR="00F8354F" w:rsidRDefault="00FA7A5E">
            <w:pPr>
              <w:pStyle w:val="Days"/>
            </w:pPr>
            <w:sdt>
              <w:sdtPr>
                <w:id w:val="-1020851123"/>
                <w:placeholder>
                  <w:docPart w:val="CCBE9C057CA041498132FEA3C29AF6C1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Monday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14:paraId="5F78BC1A" w14:textId="77777777" w:rsidR="00F8354F" w:rsidRDefault="00FA7A5E">
            <w:pPr>
              <w:pStyle w:val="Days"/>
            </w:pPr>
            <w:sdt>
              <w:sdtPr>
                <w:id w:val="1121034790"/>
                <w:placeholder>
                  <w:docPart w:val="16184706FBE74944818DA03BD01E49A3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Tuesday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14:paraId="35D5249C" w14:textId="77777777" w:rsidR="00F8354F" w:rsidRDefault="00FA7A5E">
            <w:pPr>
              <w:pStyle w:val="Days"/>
            </w:pPr>
            <w:sdt>
              <w:sdtPr>
                <w:id w:val="-328132386"/>
                <w:placeholder>
                  <w:docPart w:val="037DCC9F618A584AA4AEE67BF34BD53B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Wednesday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14:paraId="4CEA557B" w14:textId="77777777" w:rsidR="00F8354F" w:rsidRDefault="00FA7A5E">
            <w:pPr>
              <w:pStyle w:val="Days"/>
            </w:pPr>
            <w:sdt>
              <w:sdtPr>
                <w:id w:val="1241452743"/>
                <w:placeholder>
                  <w:docPart w:val="C1EF7D3E6DE0EE4FA4C060D35B0A8449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Thursday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14:paraId="54DE1D3C" w14:textId="77777777" w:rsidR="00F8354F" w:rsidRDefault="00FA7A5E">
            <w:pPr>
              <w:pStyle w:val="Days"/>
            </w:pPr>
            <w:sdt>
              <w:sdtPr>
                <w:id w:val="-65336403"/>
                <w:placeholder>
                  <w:docPart w:val="C16C94B07623C54590D55A4121E5BFCF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Friday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595959" w:themeFill="text1" w:themeFillTint="A6"/>
          </w:tcPr>
          <w:p w14:paraId="6814608F" w14:textId="77777777" w:rsidR="00F8354F" w:rsidRDefault="00FA7A5E">
            <w:pPr>
              <w:pStyle w:val="Days"/>
            </w:pPr>
            <w:sdt>
              <w:sdtPr>
                <w:id w:val="825547652"/>
                <w:placeholder>
                  <w:docPart w:val="EE4424756B8E094E87C3F3073DB213CA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Saturday</w:t>
                </w:r>
              </w:sdtContent>
            </w:sdt>
          </w:p>
        </w:tc>
      </w:tr>
      <w:tr w:rsidR="00F8354F" w14:paraId="1F1FACDE" w14:textId="77777777" w:rsidTr="00F8354F">
        <w:tc>
          <w:tcPr>
            <w:tcW w:w="714" w:type="pct"/>
            <w:tcBorders>
              <w:bottom w:val="nil"/>
            </w:tcBorders>
          </w:tcPr>
          <w:p w14:paraId="738359F6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6535F2">
              <w:instrText>Thursday</w:instrText>
            </w:r>
            <w:r>
              <w:fldChar w:fldCharType="end"/>
            </w:r>
            <w:r>
              <w:instrText xml:space="preserve"> = "Sunday" 1 ""</w:instrTex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111F2696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6535F2">
              <w:instrText>Thursday</w:instrText>
            </w:r>
            <w:r>
              <w:fldChar w:fldCharType="end"/>
            </w:r>
            <w:r>
              <w:instrText xml:space="preserve"> = "Monday"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=A2 </w:instrText>
            </w:r>
            <w:r>
              <w:fldChar w:fldCharType="separate"/>
            </w:r>
            <w:r w:rsidR="006535F2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=A2+1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7317F17A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6535F2">
              <w:instrText>Thursday</w:instrText>
            </w:r>
            <w:r>
              <w:fldChar w:fldCharType="end"/>
            </w:r>
            <w:r>
              <w:instrText xml:space="preserve"> = "Tuesday"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=B2 </w:instrText>
            </w:r>
            <w:r>
              <w:fldChar w:fldCharType="separate"/>
            </w:r>
            <w:r w:rsidR="006535F2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=B2+1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7897BCDE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6535F2">
              <w:instrText>Thursday</w:instrText>
            </w:r>
            <w:r>
              <w:fldChar w:fldCharType="end"/>
            </w:r>
            <w:r>
              <w:instrText xml:space="preserve"> = "Wednesday"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=C2 </w:instrText>
            </w:r>
            <w:r>
              <w:fldChar w:fldCharType="separate"/>
            </w:r>
            <w:r w:rsidR="006535F2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=C2+1 </w:instrText>
            </w:r>
            <w:r>
              <w:fldChar w:fldCharType="separate"/>
            </w:r>
            <w:r w:rsidR="00EA45F5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7035920C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6535F2">
              <w:instrText>Thursday</w:instrText>
            </w:r>
            <w:r>
              <w:fldChar w:fldCharType="end"/>
            </w:r>
            <w:r>
              <w:instrText xml:space="preserve">= "Thursday"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=D2 </w:instrText>
            </w:r>
            <w:r>
              <w:fldChar w:fldCharType="separate"/>
            </w:r>
            <w:r w:rsidR="00DF5D26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=D2+1 </w:instrText>
            </w:r>
            <w:r>
              <w:fldChar w:fldCharType="separate"/>
            </w:r>
            <w:r w:rsidR="0029643A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separate"/>
            </w:r>
            <w:r w:rsidR="006535F2">
              <w:rPr>
                <w:noProof/>
              </w:rPr>
              <w:t>1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5230CADF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6535F2">
              <w:instrText>Thursday</w:instrText>
            </w:r>
            <w:r>
              <w:fldChar w:fldCharType="end"/>
            </w:r>
            <w:r>
              <w:instrText xml:space="preserve"> = "Friday"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=E2 </w:instrText>
            </w:r>
            <w:r>
              <w:fldChar w:fldCharType="separate"/>
            </w:r>
            <w:r w:rsidR="006535F2">
              <w:rPr>
                <w:noProof/>
              </w:rPr>
              <w:instrText>1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=E2+1 </w:instrText>
            </w:r>
            <w:r>
              <w:fldChar w:fldCharType="separate"/>
            </w:r>
            <w:r w:rsidR="006535F2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6535F2">
              <w:rPr>
                <w:noProof/>
              </w:rPr>
              <w:instrText>2</w:instrText>
            </w:r>
            <w:r>
              <w:fldChar w:fldCharType="end"/>
            </w:r>
            <w:r>
              <w:fldChar w:fldCharType="separate"/>
            </w:r>
            <w:r w:rsidR="006535F2">
              <w:rPr>
                <w:noProof/>
              </w:rPr>
              <w:t>2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34E3B83C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6535F2">
              <w:instrText>Thursday</w:instrText>
            </w:r>
            <w:r>
              <w:fldChar w:fldCharType="end"/>
            </w:r>
            <w:r>
              <w:instrText xml:space="preserve"> = "Saturday"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=F2 </w:instrText>
            </w:r>
            <w:r>
              <w:fldChar w:fldCharType="separate"/>
            </w:r>
            <w:r w:rsidR="006535F2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=F2+1 </w:instrText>
            </w:r>
            <w:r>
              <w:fldChar w:fldCharType="separate"/>
            </w:r>
            <w:r w:rsidR="006535F2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6535F2">
              <w:rPr>
                <w:noProof/>
              </w:rPr>
              <w:instrText>3</w:instrText>
            </w:r>
            <w:r>
              <w:fldChar w:fldCharType="end"/>
            </w:r>
            <w:r>
              <w:fldChar w:fldCharType="separate"/>
            </w:r>
            <w:r w:rsidR="006535F2">
              <w:rPr>
                <w:noProof/>
              </w:rPr>
              <w:t>3</w:t>
            </w:r>
            <w:r>
              <w:fldChar w:fldCharType="end"/>
            </w:r>
          </w:p>
        </w:tc>
      </w:tr>
      <w:tr w:rsidR="00F8354F" w14:paraId="0B0862CA" w14:textId="77777777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1D3776AD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73D07CE6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20546A49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617E2731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3FB2773D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3C954357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76CE5CBC" w14:textId="77777777" w:rsidR="00943D0B" w:rsidRPr="006B7B9B" w:rsidRDefault="00735119" w:rsidP="00943D0B">
            <w:pPr>
              <w:rPr>
                <w:color w:val="FF0000"/>
              </w:rPr>
            </w:pPr>
            <w:r>
              <w:t xml:space="preserve"> </w:t>
            </w:r>
            <w:r w:rsidR="00943D0B" w:rsidRPr="006B7B9B">
              <w:rPr>
                <w:color w:val="FF0000"/>
              </w:rPr>
              <w:t>Union St. Festival</w:t>
            </w:r>
          </w:p>
          <w:p w14:paraId="454534D3" w14:textId="65C8A0E4" w:rsidR="00F8354F" w:rsidRDefault="00943D0B" w:rsidP="00943D0B">
            <w:r w:rsidRPr="006B7B9B">
              <w:rPr>
                <w:color w:val="FF0000"/>
              </w:rPr>
              <w:t>(Gough-Fillmore)</w:t>
            </w:r>
          </w:p>
        </w:tc>
      </w:tr>
      <w:tr w:rsidR="00F8354F" w14:paraId="54A0A6AF" w14:textId="77777777" w:rsidTr="00F8354F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5BC29495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=G2+1 </w:instrText>
            </w:r>
            <w:r>
              <w:fldChar w:fldCharType="separate"/>
            </w:r>
            <w:r w:rsidR="006535F2">
              <w:rPr>
                <w:noProof/>
              </w:rPr>
              <w:t>4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52CAF09E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=A4+1 </w:instrText>
            </w:r>
            <w:r>
              <w:fldChar w:fldCharType="separate"/>
            </w:r>
            <w:r w:rsidR="006535F2">
              <w:rPr>
                <w:noProof/>
              </w:rPr>
              <w:t>5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4E7DCB18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=B4+1 </w:instrText>
            </w:r>
            <w:r>
              <w:fldChar w:fldCharType="separate"/>
            </w:r>
            <w:r w:rsidR="006535F2">
              <w:rPr>
                <w:noProof/>
              </w:rPr>
              <w:t>6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4AE52E8F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=C4+1 </w:instrText>
            </w:r>
            <w:r>
              <w:fldChar w:fldCharType="separate"/>
            </w:r>
            <w:r w:rsidR="006535F2">
              <w:rPr>
                <w:noProof/>
              </w:rPr>
              <w:t>7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553811CB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=D4+1 </w:instrText>
            </w:r>
            <w:r>
              <w:fldChar w:fldCharType="separate"/>
            </w:r>
            <w:r w:rsidR="006535F2">
              <w:rPr>
                <w:noProof/>
              </w:rPr>
              <w:t>8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630F7D86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=E4+1 </w:instrText>
            </w:r>
            <w:r>
              <w:fldChar w:fldCharType="separate"/>
            </w:r>
            <w:r w:rsidR="006535F2">
              <w:rPr>
                <w:noProof/>
              </w:rPr>
              <w:t>9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644F6348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=F4+1 </w:instrText>
            </w:r>
            <w:r>
              <w:fldChar w:fldCharType="separate"/>
            </w:r>
            <w:r w:rsidR="006535F2">
              <w:rPr>
                <w:noProof/>
              </w:rPr>
              <w:t>10</w:t>
            </w:r>
            <w:r>
              <w:fldChar w:fldCharType="end"/>
            </w:r>
          </w:p>
        </w:tc>
      </w:tr>
      <w:tr w:rsidR="00F8354F" w14:paraId="46166F42" w14:textId="77777777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1E79C834" w14:textId="41024683" w:rsidR="00F8354F" w:rsidRPr="006B7B9B" w:rsidRDefault="00943D0B">
            <w:pPr>
              <w:rPr>
                <w:color w:val="FF0000"/>
              </w:rPr>
            </w:pPr>
            <w:r w:rsidRPr="006B7B9B">
              <w:rPr>
                <w:color w:val="FF0000"/>
              </w:rPr>
              <w:t>Union St. Festival</w:t>
            </w:r>
          </w:p>
          <w:p w14:paraId="32276623" w14:textId="0F57DE58" w:rsidR="00943D0B" w:rsidRDefault="00943D0B">
            <w:r w:rsidRPr="006B7B9B">
              <w:rPr>
                <w:color w:val="FF0000"/>
              </w:rPr>
              <w:t>(Gough-Fillmore)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2C860909" w14:textId="374F4629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2D155A37" w14:textId="4E75CF56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2732AF72" w14:textId="34E0BFFF" w:rsidR="00452E89" w:rsidRPr="00452E89" w:rsidRDefault="00452E89" w:rsidP="00452E89">
            <w:pPr>
              <w:rPr>
                <w:sz w:val="15"/>
                <w:szCs w:val="15"/>
              </w:rPr>
            </w:pP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5E817C7B" w14:textId="1F5D844A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2891733F" w14:textId="3490D19E" w:rsidR="00F8354F" w:rsidRPr="00B47008" w:rsidRDefault="00F8354F" w:rsidP="003129D5">
            <w:pPr>
              <w:rPr>
                <w:sz w:val="15"/>
                <w:szCs w:val="15"/>
              </w:rPr>
            </w:pP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6EFEF553" w14:textId="4975E7F6" w:rsidR="00F8354F" w:rsidRDefault="00F8354F"/>
        </w:tc>
      </w:tr>
      <w:tr w:rsidR="00F8354F" w14:paraId="1F904F78" w14:textId="77777777" w:rsidTr="00F8354F">
        <w:tc>
          <w:tcPr>
            <w:tcW w:w="714" w:type="pct"/>
            <w:tcBorders>
              <w:bottom w:val="nil"/>
            </w:tcBorders>
          </w:tcPr>
          <w:p w14:paraId="65B7056D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=G4+1 </w:instrText>
            </w:r>
            <w:r>
              <w:fldChar w:fldCharType="separate"/>
            </w:r>
            <w:r w:rsidR="006535F2">
              <w:rPr>
                <w:noProof/>
              </w:rPr>
              <w:t>11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39580742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=A6+1 </w:instrText>
            </w:r>
            <w:r>
              <w:fldChar w:fldCharType="separate"/>
            </w:r>
            <w:r w:rsidR="006535F2">
              <w:rPr>
                <w:noProof/>
              </w:rPr>
              <w:t>12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011B2E98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=B6+1 </w:instrText>
            </w:r>
            <w:r>
              <w:fldChar w:fldCharType="separate"/>
            </w:r>
            <w:r w:rsidR="006535F2">
              <w:rPr>
                <w:noProof/>
              </w:rPr>
              <w:t>13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0AD738DE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=C6+1 </w:instrText>
            </w:r>
            <w:r>
              <w:fldChar w:fldCharType="separate"/>
            </w:r>
            <w:r w:rsidR="006535F2">
              <w:rPr>
                <w:noProof/>
              </w:rPr>
              <w:t>14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7DAD403D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=D6+1 </w:instrText>
            </w:r>
            <w:r>
              <w:fldChar w:fldCharType="separate"/>
            </w:r>
            <w:r w:rsidR="006535F2">
              <w:rPr>
                <w:noProof/>
              </w:rPr>
              <w:t>15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7A865436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=E6+1 </w:instrText>
            </w:r>
            <w:r>
              <w:fldChar w:fldCharType="separate"/>
            </w:r>
            <w:r w:rsidR="006535F2">
              <w:rPr>
                <w:noProof/>
              </w:rPr>
              <w:t>16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0E59A15E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=F6+1 </w:instrText>
            </w:r>
            <w:r>
              <w:fldChar w:fldCharType="separate"/>
            </w:r>
            <w:r w:rsidR="006535F2">
              <w:rPr>
                <w:noProof/>
              </w:rPr>
              <w:t>17</w:t>
            </w:r>
            <w:r>
              <w:fldChar w:fldCharType="end"/>
            </w:r>
          </w:p>
        </w:tc>
      </w:tr>
      <w:tr w:rsidR="00F8354F" w14:paraId="74365E19" w14:textId="77777777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7F2BED1B" w14:textId="53341A98" w:rsidR="00F8354F" w:rsidRDefault="00554EFF">
            <w:r>
              <w:t>Haight St. Fair</w:t>
            </w:r>
          </w:p>
          <w:p w14:paraId="7E456A88" w14:textId="1377177F" w:rsidR="00554EFF" w:rsidRDefault="00554EFF">
            <w:r>
              <w:t>10:30am – 6pm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4814EF99" w14:textId="2162CE2F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663894B9" w14:textId="762B6172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23AE7CBD" w14:textId="2EDDCF98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77F417FA" w14:textId="20675DB4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6A48D04C" w14:textId="2F4B3614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41E1B5D3" w14:textId="77777777" w:rsidR="00F8354F" w:rsidRPr="006B7B9B" w:rsidRDefault="00F170A5">
            <w:pPr>
              <w:rPr>
                <w:color w:val="FF0000"/>
              </w:rPr>
            </w:pPr>
            <w:r w:rsidRPr="006B7B9B">
              <w:rPr>
                <w:color w:val="FF0000"/>
              </w:rPr>
              <w:t>North Beach Festival</w:t>
            </w:r>
          </w:p>
          <w:p w14:paraId="066BE4D4" w14:textId="46E721CE" w:rsidR="00F170A5" w:rsidRDefault="00F170A5">
            <w:r w:rsidRPr="006B7B9B">
              <w:rPr>
                <w:color w:val="FF0000"/>
              </w:rPr>
              <w:t>Grant/Vallejo</w:t>
            </w:r>
          </w:p>
        </w:tc>
      </w:tr>
      <w:tr w:rsidR="00F8354F" w14:paraId="339C48A3" w14:textId="77777777" w:rsidTr="00F8354F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64C4D10D" w14:textId="0B093D8B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=G6+1 </w:instrText>
            </w:r>
            <w:r>
              <w:fldChar w:fldCharType="separate"/>
            </w:r>
            <w:r w:rsidR="006535F2">
              <w:rPr>
                <w:noProof/>
              </w:rPr>
              <w:t>18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6D94D62F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=A8+1 </w:instrText>
            </w:r>
            <w:r>
              <w:fldChar w:fldCharType="separate"/>
            </w:r>
            <w:r w:rsidR="006535F2">
              <w:rPr>
                <w:noProof/>
              </w:rPr>
              <w:t>19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01E9A996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=B8+1 </w:instrText>
            </w:r>
            <w:r>
              <w:fldChar w:fldCharType="separate"/>
            </w:r>
            <w:r w:rsidR="006535F2">
              <w:rPr>
                <w:noProof/>
              </w:rPr>
              <w:t>20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7C1B912B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=C8+1 </w:instrText>
            </w:r>
            <w:r>
              <w:fldChar w:fldCharType="separate"/>
            </w:r>
            <w:r w:rsidR="006535F2">
              <w:rPr>
                <w:noProof/>
              </w:rPr>
              <w:t>21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489D08DF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=D8+1 </w:instrText>
            </w:r>
            <w:r>
              <w:fldChar w:fldCharType="separate"/>
            </w:r>
            <w:r w:rsidR="006535F2">
              <w:rPr>
                <w:noProof/>
              </w:rPr>
              <w:t>22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4B6A334B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=E8+1 </w:instrText>
            </w:r>
            <w:r>
              <w:fldChar w:fldCharType="separate"/>
            </w:r>
            <w:r w:rsidR="006535F2">
              <w:rPr>
                <w:noProof/>
              </w:rPr>
              <w:t>23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443EADBF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=F8+1 </w:instrText>
            </w:r>
            <w:r>
              <w:fldChar w:fldCharType="separate"/>
            </w:r>
            <w:r w:rsidR="006535F2">
              <w:rPr>
                <w:noProof/>
              </w:rPr>
              <w:t>24</w:t>
            </w:r>
            <w:r>
              <w:fldChar w:fldCharType="end"/>
            </w:r>
          </w:p>
        </w:tc>
      </w:tr>
      <w:tr w:rsidR="00F8354F" w14:paraId="367284C8" w14:textId="77777777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279ACC5E" w14:textId="77777777" w:rsidR="00F170A5" w:rsidRPr="006B7B9B" w:rsidRDefault="00F170A5" w:rsidP="00F170A5">
            <w:pPr>
              <w:rPr>
                <w:color w:val="FF0000"/>
              </w:rPr>
            </w:pPr>
            <w:bookmarkStart w:id="0" w:name="_GoBack"/>
            <w:r w:rsidRPr="006B7B9B">
              <w:rPr>
                <w:color w:val="FF0000"/>
              </w:rPr>
              <w:t>North Beach Festival</w:t>
            </w:r>
          </w:p>
          <w:p w14:paraId="0D9B5D4D" w14:textId="789F0398" w:rsidR="00F8354F" w:rsidRDefault="00F170A5" w:rsidP="00F170A5">
            <w:r w:rsidRPr="006B7B9B">
              <w:rPr>
                <w:color w:val="FF0000"/>
              </w:rPr>
              <w:t>Grant/Vallejo</w:t>
            </w:r>
            <w:bookmarkEnd w:id="0"/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1C56FC69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501E0CC7" w14:textId="51FC49C8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2BDD16D2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5BC138AD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1EA81C24" w14:textId="07A4D95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7C77C22C" w14:textId="77777777" w:rsidR="00F8354F" w:rsidRDefault="00554EFF">
            <w:r>
              <w:t>Pride</w:t>
            </w:r>
          </w:p>
          <w:p w14:paraId="324C5C02" w14:textId="3B5CD4B0" w:rsidR="00554EFF" w:rsidRPr="00554EFF" w:rsidRDefault="00554EFF">
            <w:pPr>
              <w:rPr>
                <w:sz w:val="16"/>
                <w:szCs w:val="16"/>
              </w:rPr>
            </w:pPr>
            <w:r w:rsidRPr="00554EFF">
              <w:rPr>
                <w:sz w:val="16"/>
                <w:szCs w:val="16"/>
              </w:rPr>
              <w:t>Booth: C-002 (Grove &amp; Larkin)</w:t>
            </w:r>
          </w:p>
        </w:tc>
      </w:tr>
      <w:tr w:rsidR="00F8354F" w14:paraId="58671ED0" w14:textId="77777777" w:rsidTr="00F8354F">
        <w:tc>
          <w:tcPr>
            <w:tcW w:w="714" w:type="pct"/>
            <w:tcBorders>
              <w:bottom w:val="nil"/>
            </w:tcBorders>
          </w:tcPr>
          <w:p w14:paraId="625CAE24" w14:textId="19610DD8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=G8</w:instrText>
            </w:r>
            <w:r>
              <w:fldChar w:fldCharType="separate"/>
            </w:r>
            <w:r w:rsidR="006535F2"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=G8 </w:instrText>
            </w:r>
            <w:r>
              <w:fldChar w:fldCharType="separate"/>
            </w:r>
            <w:r w:rsidR="006535F2"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6535F2"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=G8+1 </w:instrText>
            </w:r>
            <w:r>
              <w:fldChar w:fldCharType="separate"/>
            </w:r>
            <w:r w:rsidR="006535F2"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6535F2">
              <w:rPr>
                <w:noProof/>
              </w:rPr>
              <w:instrText>25</w:instrText>
            </w:r>
            <w:r>
              <w:fldChar w:fldCharType="end"/>
            </w:r>
            <w:r>
              <w:fldChar w:fldCharType="separate"/>
            </w:r>
            <w:r w:rsidR="006535F2">
              <w:rPr>
                <w:noProof/>
              </w:rPr>
              <w:t>25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189191D8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=A10</w:instrText>
            </w:r>
            <w:r>
              <w:fldChar w:fldCharType="separate"/>
            </w:r>
            <w:r w:rsidR="006535F2"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=A10 </w:instrText>
            </w:r>
            <w:r>
              <w:fldChar w:fldCharType="separate"/>
            </w:r>
            <w:r w:rsidR="006535F2"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6535F2"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=A10+1 </w:instrText>
            </w:r>
            <w:r>
              <w:fldChar w:fldCharType="separate"/>
            </w:r>
            <w:r w:rsidR="006535F2"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6535F2">
              <w:rPr>
                <w:noProof/>
              </w:rPr>
              <w:instrText>26</w:instrText>
            </w:r>
            <w:r>
              <w:fldChar w:fldCharType="end"/>
            </w:r>
            <w:r>
              <w:fldChar w:fldCharType="separate"/>
            </w:r>
            <w:r w:rsidR="006535F2">
              <w:rPr>
                <w:noProof/>
              </w:rPr>
              <w:t>26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2394BB20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=B10</w:instrText>
            </w:r>
            <w:r>
              <w:fldChar w:fldCharType="separate"/>
            </w:r>
            <w:r w:rsidR="006535F2"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=B10 </w:instrText>
            </w:r>
            <w:r>
              <w:fldChar w:fldCharType="separate"/>
            </w:r>
            <w:r w:rsidR="006535F2"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6535F2"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=B10+1 </w:instrText>
            </w:r>
            <w:r>
              <w:fldChar w:fldCharType="separate"/>
            </w:r>
            <w:r w:rsidR="006535F2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6535F2">
              <w:rPr>
                <w:noProof/>
              </w:rPr>
              <w:instrText>27</w:instrText>
            </w:r>
            <w:r>
              <w:fldChar w:fldCharType="end"/>
            </w:r>
            <w:r>
              <w:fldChar w:fldCharType="separate"/>
            </w:r>
            <w:r w:rsidR="006535F2">
              <w:rPr>
                <w:noProof/>
              </w:rPr>
              <w:t>27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1BDB822F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=C10</w:instrText>
            </w:r>
            <w:r>
              <w:fldChar w:fldCharType="separate"/>
            </w:r>
            <w:r w:rsidR="006535F2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=C10 </w:instrText>
            </w:r>
            <w:r>
              <w:fldChar w:fldCharType="separate"/>
            </w:r>
            <w:r w:rsidR="006535F2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6535F2"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=C10+1 </w:instrText>
            </w:r>
            <w:r>
              <w:fldChar w:fldCharType="separate"/>
            </w:r>
            <w:r w:rsidR="006535F2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6535F2">
              <w:rPr>
                <w:noProof/>
              </w:rPr>
              <w:instrText>28</w:instrText>
            </w:r>
            <w:r>
              <w:fldChar w:fldCharType="end"/>
            </w:r>
            <w:r>
              <w:fldChar w:fldCharType="separate"/>
            </w:r>
            <w:r w:rsidR="006535F2">
              <w:rPr>
                <w:noProof/>
              </w:rPr>
              <w:t>28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4F1E0A75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=D10</w:instrText>
            </w:r>
            <w:r>
              <w:fldChar w:fldCharType="separate"/>
            </w:r>
            <w:r w:rsidR="006535F2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=D10 </w:instrText>
            </w:r>
            <w:r>
              <w:fldChar w:fldCharType="separate"/>
            </w:r>
            <w:r w:rsidR="006535F2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6535F2"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=D10+1 </w:instrText>
            </w:r>
            <w:r>
              <w:fldChar w:fldCharType="separate"/>
            </w:r>
            <w:r w:rsidR="006535F2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6535F2">
              <w:rPr>
                <w:noProof/>
              </w:rPr>
              <w:instrText>29</w:instrText>
            </w:r>
            <w:r>
              <w:fldChar w:fldCharType="end"/>
            </w:r>
            <w:r>
              <w:fldChar w:fldCharType="separate"/>
            </w:r>
            <w:r w:rsidR="006535F2">
              <w:rPr>
                <w:noProof/>
              </w:rPr>
              <w:t>29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4E840BFC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=E10</w:instrText>
            </w:r>
            <w:r>
              <w:fldChar w:fldCharType="separate"/>
            </w:r>
            <w:r w:rsidR="006535F2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=E10 </w:instrText>
            </w:r>
            <w:r>
              <w:fldChar w:fldCharType="separate"/>
            </w:r>
            <w:r w:rsidR="006535F2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6535F2"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=E10+1 </w:instrText>
            </w:r>
            <w:r>
              <w:fldChar w:fldCharType="separate"/>
            </w:r>
            <w:r w:rsidR="006535F2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6535F2">
              <w:rPr>
                <w:noProof/>
              </w:rPr>
              <w:instrText>30</w:instrText>
            </w:r>
            <w:r>
              <w:fldChar w:fldCharType="end"/>
            </w:r>
            <w:r>
              <w:fldChar w:fldCharType="separate"/>
            </w:r>
            <w:r w:rsidR="006535F2">
              <w:rPr>
                <w:noProof/>
              </w:rPr>
              <w:t>30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3ACCA873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=F10</w:instrText>
            </w:r>
            <w:r>
              <w:fldChar w:fldCharType="separate"/>
            </w:r>
            <w:r w:rsidR="006535F2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=F10 </w:instrText>
            </w:r>
            <w:r>
              <w:fldChar w:fldCharType="separate"/>
            </w:r>
            <w:r w:rsidR="006535F2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6535F2"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=F10+1 </w:instrText>
            </w:r>
            <w:r>
              <w:fldChar w:fldCharType="separate"/>
            </w:r>
            <w:r w:rsidR="00DF5D26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</w:tr>
      <w:tr w:rsidR="00554EFF" w14:paraId="7B9E118E" w14:textId="77777777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0A0B8870" w14:textId="77777777" w:rsidR="00554EFF" w:rsidRDefault="00554EFF" w:rsidP="00076CAF">
            <w:r>
              <w:t>Pride</w:t>
            </w:r>
          </w:p>
          <w:p w14:paraId="07160601" w14:textId="777DE941" w:rsidR="00554EFF" w:rsidRDefault="00554EFF">
            <w:r w:rsidRPr="00554EFF">
              <w:rPr>
                <w:sz w:val="16"/>
                <w:szCs w:val="16"/>
              </w:rPr>
              <w:t>Booth: C-002 (Grove &amp; Larkin)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72F1122D" w14:textId="77777777" w:rsidR="00554EFF" w:rsidRDefault="00554EF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255342EF" w14:textId="34D670EB" w:rsidR="00554EFF" w:rsidRDefault="00554EFF" w:rsidP="009F150C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063B8499" w14:textId="50DB47C6" w:rsidR="00554EFF" w:rsidRDefault="00554EFF">
            <w:r>
              <w:t xml:space="preserve">SFGP Monthly </w:t>
            </w:r>
            <w:proofErr w:type="spellStart"/>
            <w:r>
              <w:t>Mtg</w:t>
            </w:r>
            <w:proofErr w:type="spellEnd"/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345A96C8" w14:textId="2BA54AD0" w:rsidR="00554EFF" w:rsidRDefault="00554EF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12574F26" w14:textId="301A394E" w:rsidR="00554EFF" w:rsidRDefault="00554EF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3A842C23" w14:textId="77777777" w:rsidR="00554EFF" w:rsidRDefault="00554EFF"/>
        </w:tc>
      </w:tr>
      <w:tr w:rsidR="00554EFF" w14:paraId="5BD83466" w14:textId="77777777" w:rsidTr="00F8354F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7A14626D" w14:textId="77777777" w:rsidR="00554EFF" w:rsidRDefault="00554EFF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=G10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=G10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=G10+1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7B10FAE3" w14:textId="77777777" w:rsidR="00554EFF" w:rsidRDefault="00554EFF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=A12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=A12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=A12+1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5575CA14" w14:textId="77777777" w:rsidR="00554EFF" w:rsidRDefault="00554EF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22D64599" w14:textId="77777777" w:rsidR="00554EFF" w:rsidRDefault="00554EF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1138BA61" w14:textId="77777777" w:rsidR="00554EFF" w:rsidRDefault="00554EF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4852CCC4" w14:textId="77777777" w:rsidR="00554EFF" w:rsidRDefault="00554EF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2B865784" w14:textId="77777777" w:rsidR="00554EFF" w:rsidRDefault="00554EFF">
            <w:pPr>
              <w:pStyle w:val="Dates"/>
            </w:pPr>
          </w:p>
        </w:tc>
      </w:tr>
      <w:tr w:rsidR="00554EFF" w14:paraId="3342BEBD" w14:textId="77777777" w:rsidTr="00F8354F">
        <w:trPr>
          <w:trHeight w:hRule="exact" w:val="720"/>
        </w:trPr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105F17E8" w14:textId="77777777" w:rsidR="00554EFF" w:rsidRDefault="00554EF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2B24D382" w14:textId="77777777" w:rsidR="00554EFF" w:rsidRDefault="00554EF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3ED2ECDB" w14:textId="77777777" w:rsidR="00554EFF" w:rsidRDefault="00554EF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3CD5641A" w14:textId="77777777" w:rsidR="00554EFF" w:rsidRDefault="00554EF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616E0B6A" w14:textId="77777777" w:rsidR="00554EFF" w:rsidRDefault="00554EF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55B8D6C5" w14:textId="77777777" w:rsidR="00554EFF" w:rsidRDefault="00554EF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2F1427AC" w14:textId="77777777" w:rsidR="00554EFF" w:rsidRDefault="00554EFF"/>
        </w:tc>
      </w:tr>
    </w:tbl>
    <w:tbl>
      <w:tblPr>
        <w:tblStyle w:val="PlainTable4"/>
        <w:tblW w:w="3031" w:type="pct"/>
        <w:tblLayout w:type="fixed"/>
        <w:tblCellMar>
          <w:top w:w="216" w:type="dxa"/>
          <w:left w:w="115" w:type="dxa"/>
          <w:right w:w="115" w:type="dxa"/>
        </w:tblCellMar>
        <w:tblLook w:val="0600" w:firstRow="0" w:lastRow="0" w:firstColumn="0" w:lastColumn="0" w:noHBand="1" w:noVBand="1"/>
        <w:tblCaption w:val="Layout table"/>
      </w:tblPr>
      <w:tblGrid>
        <w:gridCol w:w="8729"/>
      </w:tblGrid>
      <w:tr w:rsidR="0029643A" w14:paraId="5919FA69" w14:textId="77777777" w:rsidTr="0029643A">
        <w:trPr>
          <w:trHeight w:hRule="exact" w:val="1881"/>
        </w:trPr>
        <w:tc>
          <w:tcPr>
            <w:tcW w:w="8730" w:type="dxa"/>
            <w:tcMar>
              <w:left w:w="0" w:type="dxa"/>
            </w:tcMar>
          </w:tcPr>
          <w:p w14:paraId="229C168E" w14:textId="5B22A25F" w:rsidR="0029643A" w:rsidRDefault="00A71957" w:rsidP="0029643A">
            <w:pPr>
              <w:pStyle w:val="Heading1"/>
              <w:spacing w:after="40"/>
              <w:outlineLvl w:val="0"/>
            </w:pPr>
            <w:r>
              <w:t>SFGP</w:t>
            </w:r>
            <w:r w:rsidR="0029643A">
              <w:t xml:space="preserve"> EVENTS</w:t>
            </w:r>
          </w:p>
        </w:tc>
      </w:tr>
    </w:tbl>
    <w:p w14:paraId="54A86A28" w14:textId="77777777" w:rsidR="00F8354F" w:rsidRDefault="00F8354F">
      <w:pPr>
        <w:pStyle w:val="NoSpacing"/>
      </w:pPr>
    </w:p>
    <w:sectPr w:rsidR="00F8354F">
      <w:pgSz w:w="15840" w:h="12240" w:orient="landscape" w:code="1"/>
      <w:pgMar w:top="720" w:right="720" w:bottom="72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DBDB09" w14:textId="77777777" w:rsidR="00FA7A5E" w:rsidRDefault="00FA7A5E">
      <w:pPr>
        <w:spacing w:before="0" w:after="0"/>
      </w:pPr>
      <w:r>
        <w:separator/>
      </w:r>
    </w:p>
  </w:endnote>
  <w:endnote w:type="continuationSeparator" w:id="0">
    <w:p w14:paraId="0C75D0BB" w14:textId="77777777" w:rsidR="00FA7A5E" w:rsidRDefault="00FA7A5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EED325" w14:textId="77777777" w:rsidR="00FA7A5E" w:rsidRDefault="00FA7A5E">
      <w:pPr>
        <w:spacing w:before="0" w:after="0"/>
      </w:pPr>
      <w:r>
        <w:separator/>
      </w:r>
    </w:p>
  </w:footnote>
  <w:footnote w:type="continuationSeparator" w:id="0">
    <w:p w14:paraId="0E2BB68A" w14:textId="77777777" w:rsidR="00FA7A5E" w:rsidRDefault="00FA7A5E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attachedTemplate r:id="rId1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MonthEnd" w:val="6/30/17"/>
    <w:docVar w:name="MonthStart" w:val="6/1/17"/>
  </w:docVars>
  <w:rsids>
    <w:rsidRoot w:val="0029643A"/>
    <w:rsid w:val="000958A4"/>
    <w:rsid w:val="002815D4"/>
    <w:rsid w:val="0029643A"/>
    <w:rsid w:val="002E2422"/>
    <w:rsid w:val="003129D5"/>
    <w:rsid w:val="003B46B4"/>
    <w:rsid w:val="004509D8"/>
    <w:rsid w:val="00452E89"/>
    <w:rsid w:val="004F3105"/>
    <w:rsid w:val="00554EFF"/>
    <w:rsid w:val="005576F5"/>
    <w:rsid w:val="006535F2"/>
    <w:rsid w:val="006B7B9B"/>
    <w:rsid w:val="00735119"/>
    <w:rsid w:val="007B10A8"/>
    <w:rsid w:val="007F7A5D"/>
    <w:rsid w:val="00804FC2"/>
    <w:rsid w:val="00943D0B"/>
    <w:rsid w:val="009F150C"/>
    <w:rsid w:val="00A71957"/>
    <w:rsid w:val="00B47008"/>
    <w:rsid w:val="00C06800"/>
    <w:rsid w:val="00C44064"/>
    <w:rsid w:val="00CA55EB"/>
    <w:rsid w:val="00DF5D26"/>
    <w:rsid w:val="00E6043F"/>
    <w:rsid w:val="00EA20F7"/>
    <w:rsid w:val="00EA45F5"/>
    <w:rsid w:val="00EE7398"/>
    <w:rsid w:val="00F170A5"/>
    <w:rsid w:val="00F8354F"/>
    <w:rsid w:val="00FA7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2788E0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color w:val="595959" w:themeColor="text1" w:themeTint="A6"/>
        <w:sz w:val="18"/>
        <w:szCs w:val="18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7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3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3" w:unhideWhenUsed="1" w:qFormat="1"/>
    <w:lsdException w:name="Emphasis" w:semiHidden="1" w:uiPriority="13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13" w:unhideWhenUsed="1" w:qFormat="1"/>
    <w:lsdException w:name="Quote" w:semiHidden="1" w:uiPriority="13" w:unhideWhenUsed="1" w:qFormat="1"/>
    <w:lsdException w:name="Intense Quote" w:semiHidden="1" w:uiPriority="13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3" w:unhideWhenUsed="1" w:qFormat="1"/>
    <w:lsdException w:name="Intense Emphasis" w:semiHidden="1" w:uiPriority="13" w:unhideWhenUsed="1" w:qFormat="1"/>
    <w:lsdException w:name="Subtle Reference" w:semiHidden="1" w:uiPriority="13" w:unhideWhenUsed="1" w:qFormat="1"/>
    <w:lsdException w:name="Intense Reference" w:semiHidden="1" w:uiPriority="13" w:unhideWhenUsed="1" w:qFormat="1"/>
    <w:lsdException w:name="Book Title" w:semiHidden="1" w:uiPriority="1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pPr>
      <w:keepNext/>
      <w:keepLines/>
      <w:outlineLvl w:val="0"/>
    </w:pPr>
    <w:rPr>
      <w:rFonts w:asciiTheme="majorHAnsi" w:hAnsiTheme="majorHAnsi"/>
      <w:b/>
      <w:bCs/>
      <w:caps/>
      <w:sz w:val="9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04040" w:themeColor="text1" w:themeTint="BF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ys">
    <w:name w:val="Days"/>
    <w:basedOn w:val="Normal"/>
    <w:uiPriority w:val="3"/>
    <w:qFormat/>
    <w:pPr>
      <w:jc w:val="center"/>
    </w:pPr>
    <w:rPr>
      <w:b/>
      <w:color w:val="FFFFFF" w:themeColor="background1"/>
      <w:szCs w:val="24"/>
    </w:rPr>
  </w:style>
  <w:style w:type="table" w:customStyle="1" w:styleId="TableCalendar">
    <w:name w:val="Table Calendar"/>
    <w:basedOn w:val="TableNormal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shd w:val="clear" w:color="auto" w:fill="5590CC" w:themeFill="text2"/>
      </w:tcPr>
    </w:tblStylePr>
  </w:style>
  <w:style w:type="paragraph" w:customStyle="1" w:styleId="Dates">
    <w:name w:val="Dates"/>
    <w:basedOn w:val="Normal"/>
    <w:uiPriority w:val="4"/>
    <w:qFormat/>
    <w:pPr>
      <w:spacing w:before="120"/>
      <w:jc w:val="right"/>
    </w:pPr>
  </w:style>
  <w:style w:type="paragraph" w:customStyle="1" w:styleId="Month">
    <w:name w:val="Month"/>
    <w:basedOn w:val="Normal"/>
    <w:uiPriority w:val="1"/>
    <w:qFormat/>
    <w:pPr>
      <w:jc w:val="right"/>
    </w:pPr>
    <w:rPr>
      <w:rFonts w:asciiTheme="majorHAnsi" w:eastAsiaTheme="majorEastAsia" w:hAnsiTheme="majorHAnsi"/>
      <w:b/>
      <w:color w:val="326BA6" w:themeColor="text2" w:themeShade="BF"/>
      <w:sz w:val="96"/>
      <w:szCs w:val="120"/>
    </w:rPr>
  </w:style>
  <w:style w:type="paragraph" w:customStyle="1" w:styleId="Year">
    <w:name w:val="Year"/>
    <w:basedOn w:val="Normal"/>
    <w:uiPriority w:val="2"/>
    <w:qFormat/>
    <w:pPr>
      <w:jc w:val="right"/>
    </w:pPr>
    <w:rPr>
      <w:rFonts w:asciiTheme="majorHAnsi" w:eastAsiaTheme="majorEastAsia" w:hAnsiTheme="majorHAnsi"/>
      <w:b/>
      <w:color w:val="7F7F7F" w:themeColor="text1" w:themeTint="80"/>
      <w:sz w:val="96"/>
      <w:szCs w:val="64"/>
    </w:rPr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8"/>
    <w:qFormat/>
    <w:pPr>
      <w:spacing w:before="0"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Lucida Grande" w:hAnsi="Lucida Gran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Lucida Grande" w:eastAsiaTheme="minorEastAsia" w:hAnsi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hAnsiTheme="majorHAnsi"/>
      <w:b/>
      <w:bCs/>
      <w:caps/>
      <w:sz w:val="9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04040" w:themeColor="text1" w:themeTint="BF"/>
      <w:sz w:val="18"/>
      <w:szCs w:val="2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table" w:styleId="PlainTable4">
    <w:name w:val="Plain Table 4"/>
    <w:basedOn w:val="TableNormal"/>
    <w:uiPriority w:val="99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glossaryDocument" Target="glossary/document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ancesmith/Library/Containers/com.microsoft.Word/Data/Library/Caches/1033/TM16382977/Horizontal%20calendar%20(Sunday%20start)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DE41680BAC53A45AABDAB79532279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3F965D-E1AA-4542-9DA0-48790A8BED27}"/>
      </w:docPartPr>
      <w:docPartBody>
        <w:p w:rsidR="004021F5" w:rsidRDefault="00335778">
          <w:pPr>
            <w:pStyle w:val="8DE41680BAC53A45AABDAB795322795B"/>
          </w:pPr>
          <w:r>
            <w:t>Sunday</w:t>
          </w:r>
        </w:p>
      </w:docPartBody>
    </w:docPart>
    <w:docPart>
      <w:docPartPr>
        <w:name w:val="CCBE9C057CA041498132FEA3C29AF6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276E6-B451-5745-9441-2D3080243B80}"/>
      </w:docPartPr>
      <w:docPartBody>
        <w:p w:rsidR="004021F5" w:rsidRDefault="00335778">
          <w:pPr>
            <w:pStyle w:val="CCBE9C057CA041498132FEA3C29AF6C1"/>
          </w:pPr>
          <w:r>
            <w:t>Monday</w:t>
          </w:r>
        </w:p>
      </w:docPartBody>
    </w:docPart>
    <w:docPart>
      <w:docPartPr>
        <w:name w:val="16184706FBE74944818DA03BD01E49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56310A-0E25-D549-81F3-CE31E5095696}"/>
      </w:docPartPr>
      <w:docPartBody>
        <w:p w:rsidR="004021F5" w:rsidRDefault="00335778">
          <w:pPr>
            <w:pStyle w:val="16184706FBE74944818DA03BD01E49A3"/>
          </w:pPr>
          <w:r>
            <w:t>Tuesday</w:t>
          </w:r>
        </w:p>
      </w:docPartBody>
    </w:docPart>
    <w:docPart>
      <w:docPartPr>
        <w:name w:val="037DCC9F618A584AA4AEE67BF34BD5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E5BB67-75C9-B949-96DE-C83662E539BC}"/>
      </w:docPartPr>
      <w:docPartBody>
        <w:p w:rsidR="004021F5" w:rsidRDefault="00335778">
          <w:pPr>
            <w:pStyle w:val="037DCC9F618A584AA4AEE67BF34BD53B"/>
          </w:pPr>
          <w:r>
            <w:t>Wednesday</w:t>
          </w:r>
        </w:p>
      </w:docPartBody>
    </w:docPart>
    <w:docPart>
      <w:docPartPr>
        <w:name w:val="C1EF7D3E6DE0EE4FA4C060D35B0A84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B4778A-72D9-D547-AB12-037FA340FC49}"/>
      </w:docPartPr>
      <w:docPartBody>
        <w:p w:rsidR="004021F5" w:rsidRDefault="00335778">
          <w:pPr>
            <w:pStyle w:val="C1EF7D3E6DE0EE4FA4C060D35B0A8449"/>
          </w:pPr>
          <w:r>
            <w:t>Thursday</w:t>
          </w:r>
        </w:p>
      </w:docPartBody>
    </w:docPart>
    <w:docPart>
      <w:docPartPr>
        <w:name w:val="C16C94B07623C54590D55A4121E5BF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6B1A61-D4BD-1A43-8530-5A6D6C924A0B}"/>
      </w:docPartPr>
      <w:docPartBody>
        <w:p w:rsidR="004021F5" w:rsidRDefault="00335778">
          <w:pPr>
            <w:pStyle w:val="C16C94B07623C54590D55A4121E5BFCF"/>
          </w:pPr>
          <w:r>
            <w:t>Friday</w:t>
          </w:r>
        </w:p>
      </w:docPartBody>
    </w:docPart>
    <w:docPart>
      <w:docPartPr>
        <w:name w:val="EE4424756B8E094E87C3F3073DB213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B6394A-BF03-4148-9136-24A663944669}"/>
      </w:docPartPr>
      <w:docPartBody>
        <w:p w:rsidR="004021F5" w:rsidRDefault="00335778">
          <w:pPr>
            <w:pStyle w:val="EE4424756B8E094E87C3F3073DB213CA"/>
          </w:pPr>
          <w:r>
            <w:t>Saturday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778"/>
    <w:rsid w:val="00330B43"/>
    <w:rsid w:val="00335778"/>
    <w:rsid w:val="004021F5"/>
    <w:rsid w:val="00D20738"/>
    <w:rsid w:val="00D4758A"/>
    <w:rsid w:val="00E5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efaultImageDpi w14:val="32767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DE41680BAC53A45AABDAB795322795B">
    <w:name w:val="8DE41680BAC53A45AABDAB795322795B"/>
  </w:style>
  <w:style w:type="paragraph" w:customStyle="1" w:styleId="CCBE9C057CA041498132FEA3C29AF6C1">
    <w:name w:val="CCBE9C057CA041498132FEA3C29AF6C1"/>
  </w:style>
  <w:style w:type="paragraph" w:customStyle="1" w:styleId="16184706FBE74944818DA03BD01E49A3">
    <w:name w:val="16184706FBE74944818DA03BD01E49A3"/>
  </w:style>
  <w:style w:type="paragraph" w:customStyle="1" w:styleId="037DCC9F618A584AA4AEE67BF34BD53B">
    <w:name w:val="037DCC9F618A584AA4AEE67BF34BD53B"/>
  </w:style>
  <w:style w:type="paragraph" w:customStyle="1" w:styleId="C1EF7D3E6DE0EE4FA4C060D35B0A8449">
    <w:name w:val="C1EF7D3E6DE0EE4FA4C060D35B0A8449"/>
  </w:style>
  <w:style w:type="paragraph" w:customStyle="1" w:styleId="C16C94B07623C54590D55A4121E5BFCF">
    <w:name w:val="C16C94B07623C54590D55A4121E5BFCF"/>
  </w:style>
  <w:style w:type="paragraph" w:customStyle="1" w:styleId="EE4424756B8E094E87C3F3073DB213CA">
    <w:name w:val="EE4424756B8E094E87C3F3073DB213CA"/>
  </w:style>
  <w:style w:type="paragraph" w:customStyle="1" w:styleId="94503F2B762C7043BF6914C604465687">
    <w:name w:val="94503F2B762C7043BF6914C604465687"/>
  </w:style>
  <w:style w:type="paragraph" w:customStyle="1" w:styleId="CFAF9B1A92D985498E571A67896FCF29">
    <w:name w:val="CFAF9B1A92D985498E571A67896FCF29"/>
  </w:style>
  <w:style w:type="paragraph" w:customStyle="1" w:styleId="F149E8305F6DA34393080D413B09A2BA">
    <w:name w:val="F149E8305F6DA34393080D413B09A2BA"/>
  </w:style>
  <w:style w:type="paragraph" w:customStyle="1" w:styleId="9B35085D14C6E44CBFD1D936066DA576">
    <w:name w:val="9B35085D14C6E44CBFD1D936066DA576"/>
  </w:style>
  <w:style w:type="paragraph" w:customStyle="1" w:styleId="6F959DA417F6ED4A983882C6FC5BD18E">
    <w:name w:val="6F959DA417F6ED4A983882C6FC5BD18E"/>
  </w:style>
  <w:style w:type="paragraph" w:customStyle="1" w:styleId="6E6107E38008744B8A3B2860B884871F">
    <w:name w:val="6E6107E38008744B8A3B2860B884871F"/>
  </w:style>
  <w:style w:type="paragraph" w:customStyle="1" w:styleId="88494FBCB9C4C84B9BCEA19FF7CEBC39">
    <w:name w:val="88494FBCB9C4C84B9BCEA19FF7CEBC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theme/theme1.xml><?xml version="1.0" encoding="utf-8"?>
<a:theme xmlns:a="http://schemas.openxmlformats.org/drawingml/2006/main" name="Sky">
  <a:themeElements>
    <a:clrScheme name="Calendar">
      <a:dk1>
        <a:sysClr val="windowText" lastClr="000000"/>
      </a:dk1>
      <a:lt1>
        <a:sysClr val="window" lastClr="FFFFFF"/>
      </a:lt1>
      <a:dk2>
        <a:srgbClr val="5590CC"/>
      </a:dk2>
      <a:lt2>
        <a:srgbClr val="F7F7F7"/>
      </a:lt2>
      <a:accent1>
        <a:srgbClr val="073779"/>
      </a:accent1>
      <a:accent2>
        <a:srgbClr val="8FD9FB"/>
      </a:accent2>
      <a:accent3>
        <a:srgbClr val="FFCC00"/>
      </a:accent3>
      <a:accent4>
        <a:srgbClr val="EB6615"/>
      </a:accent4>
      <a:accent5>
        <a:srgbClr val="C76402"/>
      </a:accent5>
      <a:accent6>
        <a:srgbClr val="B523B4"/>
      </a:accent6>
      <a:hlink>
        <a:srgbClr val="FFDE26"/>
      </a:hlink>
      <a:folHlink>
        <a:srgbClr val="DEBE00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Sky">
      <a:fillStyleLst>
        <a:solidFill>
          <a:schemeClr val="phClr"/>
        </a:solidFill>
        <a:solidFill>
          <a:schemeClr val="phClr">
            <a:alpha val="50000"/>
          </a:schemeClr>
        </a:solidFill>
        <a:gradFill rotWithShape="1">
          <a:gsLst>
            <a:gs pos="0">
              <a:schemeClr val="phClr">
                <a:shade val="30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4400000" scaled="1"/>
        </a:gra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88900" dist="63500" dir="3000000" algn="br" rotWithShape="0">
              <a:srgbClr val="000000">
                <a:alpha val="35000"/>
              </a:srgbClr>
            </a:outerShdw>
          </a:effectLst>
        </a:effectStyle>
        <a:effectStyle>
          <a:effectLst>
            <a:innerShdw blurRad="50800" dist="25400" dir="6600000">
              <a:srgbClr val="000000">
                <a:alpha val="50000"/>
              </a:srgbClr>
            </a:innerShdw>
            <a:reflection blurRad="12700" stA="26000" endPos="28000" dist="38100" dir="5400000" sy="-100000" rotWithShape="0"/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40000"/>
                <a:lumMod val="105000"/>
              </a:schemeClr>
            </a:gs>
            <a:gs pos="100000">
              <a:schemeClr val="phClr">
                <a:shade val="20000"/>
                <a:satMod val="250000"/>
                <a:lumMod val="110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A05493-BD1B-1B44-83C2-3DF9B6EAB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Horizontal calendar (Sunday start).dotm</Template>
  <TotalTime>7</TotalTime>
  <Pages>1</Pages>
  <Words>353</Words>
  <Characters>2013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2362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Lance Smith</dc:creator>
  <cp:keywords/>
  <dc:description/>
  <cp:lastModifiedBy>Lance Smith</cp:lastModifiedBy>
  <cp:revision>7</cp:revision>
  <cp:lastPrinted>2017-04-04T02:54:00Z</cp:lastPrinted>
  <dcterms:created xsi:type="dcterms:W3CDTF">2017-04-04T02:54:00Z</dcterms:created>
  <dcterms:modified xsi:type="dcterms:W3CDTF">2017-05-21T00:48:00Z</dcterms:modified>
  <cp:category/>
</cp:coreProperties>
</file>